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7AD07" w14:textId="62E12C51" w:rsidR="00F975AA" w:rsidRPr="009A4845" w:rsidRDefault="003A0972" w:rsidP="00F975AA">
      <w:pPr>
        <w:rPr>
          <w:b/>
          <w:color w:val="984806" w:themeColor="accent6" w:themeShade="80"/>
          <w:sz w:val="52"/>
          <w:szCs w:val="32"/>
        </w:rPr>
      </w:pPr>
      <w:r w:rsidRPr="009A4845">
        <w:rPr>
          <w:b/>
          <w:color w:val="984806" w:themeColor="accent6" w:themeShade="80"/>
          <w:sz w:val="52"/>
          <w:szCs w:val="32"/>
        </w:rPr>
        <w:t>Stadtrundgang</w:t>
      </w:r>
      <w:r w:rsidR="00F45E90" w:rsidRPr="009A4845">
        <w:rPr>
          <w:b/>
          <w:color w:val="984806" w:themeColor="accent6" w:themeShade="80"/>
          <w:sz w:val="52"/>
          <w:szCs w:val="32"/>
        </w:rPr>
        <w:t xml:space="preserve"> 1 </w:t>
      </w:r>
      <w:r w:rsidR="00F975AA" w:rsidRPr="009A4845">
        <w:rPr>
          <w:b/>
          <w:color w:val="984806" w:themeColor="accent6" w:themeShade="80"/>
          <w:sz w:val="52"/>
          <w:szCs w:val="32"/>
        </w:rPr>
        <w:t>durch Weinfelden</w:t>
      </w:r>
    </w:p>
    <w:p w14:paraId="52A8DC85" w14:textId="77777777" w:rsidR="009A4845" w:rsidRDefault="009A4845" w:rsidP="00F975AA">
      <w:pPr>
        <w:rPr>
          <w:b/>
          <w:color w:val="984806" w:themeColor="accent6" w:themeShade="80"/>
          <w:sz w:val="32"/>
          <w:szCs w:val="32"/>
        </w:rPr>
      </w:pPr>
    </w:p>
    <w:p w14:paraId="3320C22B" w14:textId="77777777" w:rsidR="009A4845" w:rsidRPr="000E0B6E" w:rsidRDefault="009A4845" w:rsidP="00F975AA">
      <w:pPr>
        <w:rPr>
          <w:i/>
          <w:color w:val="984806" w:themeColor="accent6" w:themeShade="80"/>
          <w:sz w:val="28"/>
          <w:szCs w:val="28"/>
        </w:rPr>
      </w:pPr>
    </w:p>
    <w:p w14:paraId="5FB90027" w14:textId="765D7E10" w:rsidR="00F975AA" w:rsidRDefault="00354B0E" w:rsidP="00F975AA">
      <w:pPr>
        <w:rPr>
          <w:i/>
          <w:sz w:val="28"/>
          <w:szCs w:val="28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 wp14:anchorId="5B2CA91A" wp14:editId="15A1095E">
            <wp:simplePos x="0" y="0"/>
            <wp:positionH relativeFrom="column">
              <wp:posOffset>-4445</wp:posOffset>
            </wp:positionH>
            <wp:positionV relativeFrom="paragraph">
              <wp:posOffset>207645</wp:posOffset>
            </wp:positionV>
            <wp:extent cx="1833245" cy="183705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105A2" w14:textId="77777777" w:rsidR="006A7682" w:rsidRDefault="006A7682" w:rsidP="00F975AA">
      <w:pPr>
        <w:rPr>
          <w:i/>
          <w:sz w:val="28"/>
          <w:szCs w:val="28"/>
        </w:rPr>
      </w:pPr>
    </w:p>
    <w:p w14:paraId="2431F26E" w14:textId="7D07E753" w:rsidR="00354B0E" w:rsidRDefault="00354B0E" w:rsidP="00F975AA">
      <w:pPr>
        <w:rPr>
          <w:i/>
          <w:sz w:val="28"/>
          <w:szCs w:val="28"/>
        </w:rPr>
      </w:pPr>
      <w:r>
        <w:rPr>
          <w:i/>
          <w:sz w:val="28"/>
          <w:szCs w:val="28"/>
        </w:rPr>
        <w:t>Namen: ______________________________________________</w:t>
      </w:r>
    </w:p>
    <w:p w14:paraId="27B17463" w14:textId="77777777" w:rsidR="00354B0E" w:rsidRDefault="00354B0E" w:rsidP="00F975AA">
      <w:pPr>
        <w:rPr>
          <w:i/>
          <w:sz w:val="28"/>
          <w:szCs w:val="28"/>
        </w:rPr>
      </w:pPr>
    </w:p>
    <w:p w14:paraId="61FEEF07" w14:textId="77777777" w:rsidR="00354B0E" w:rsidRDefault="00354B0E" w:rsidP="00F975AA">
      <w:pPr>
        <w:rPr>
          <w:i/>
          <w:sz w:val="28"/>
          <w:szCs w:val="28"/>
        </w:rPr>
      </w:pPr>
    </w:p>
    <w:p w14:paraId="7A7DD886" w14:textId="77777777" w:rsidR="00354B0E" w:rsidRDefault="00354B0E" w:rsidP="00F975AA">
      <w:pPr>
        <w:rPr>
          <w:i/>
          <w:sz w:val="28"/>
          <w:szCs w:val="28"/>
        </w:rPr>
      </w:pPr>
    </w:p>
    <w:p w14:paraId="679863E0" w14:textId="77777777" w:rsidR="006A7682" w:rsidRDefault="006A7682" w:rsidP="00F975AA">
      <w:pPr>
        <w:rPr>
          <w:i/>
          <w:sz w:val="28"/>
          <w:szCs w:val="28"/>
        </w:rPr>
      </w:pPr>
    </w:p>
    <w:p w14:paraId="3421ECF1" w14:textId="50E266C7" w:rsidR="00F975AA" w:rsidRPr="000E0B6E" w:rsidRDefault="00F975AA" w:rsidP="00F975AA">
      <w:pPr>
        <w:rPr>
          <w:i/>
          <w:color w:val="984806" w:themeColor="accent6" w:themeShade="80"/>
          <w:sz w:val="28"/>
          <w:szCs w:val="28"/>
        </w:rPr>
      </w:pPr>
      <w:r w:rsidRPr="000E0B6E">
        <w:rPr>
          <w:i/>
          <w:color w:val="984806" w:themeColor="accent6" w:themeShade="80"/>
          <w:sz w:val="28"/>
          <w:szCs w:val="28"/>
        </w:rPr>
        <w:t xml:space="preserve">An jedem dieser Häuser </w:t>
      </w:r>
      <w:r w:rsidR="00354B0E" w:rsidRPr="000E0B6E">
        <w:rPr>
          <w:i/>
          <w:color w:val="984806" w:themeColor="accent6" w:themeShade="80"/>
          <w:sz w:val="28"/>
          <w:szCs w:val="28"/>
        </w:rPr>
        <w:t>hängt</w:t>
      </w:r>
      <w:r w:rsidRPr="000E0B6E">
        <w:rPr>
          <w:i/>
          <w:color w:val="984806" w:themeColor="accent6" w:themeShade="80"/>
          <w:sz w:val="28"/>
          <w:szCs w:val="28"/>
        </w:rPr>
        <w:t xml:space="preserve"> eine solche b</w:t>
      </w:r>
      <w:r w:rsidR="00354B0E" w:rsidRPr="000E0B6E">
        <w:rPr>
          <w:i/>
          <w:color w:val="984806" w:themeColor="accent6" w:themeShade="80"/>
          <w:sz w:val="28"/>
          <w:szCs w:val="28"/>
        </w:rPr>
        <w:t>raune Informationstafel</w:t>
      </w:r>
      <w:r w:rsidRPr="000E0B6E">
        <w:rPr>
          <w:i/>
          <w:color w:val="984806" w:themeColor="accent6" w:themeShade="80"/>
          <w:sz w:val="28"/>
          <w:szCs w:val="28"/>
        </w:rPr>
        <w:t>. Sucht sie und beanwortet die Fragen auf der Rückseite:</w:t>
      </w:r>
    </w:p>
    <w:p w14:paraId="1A7CD4FF" w14:textId="4203F515" w:rsidR="00F975AA" w:rsidRPr="000E0B6E" w:rsidRDefault="00F975AA" w:rsidP="00F975AA">
      <w:pPr>
        <w:rPr>
          <w:i/>
          <w:color w:val="984806" w:themeColor="accent6" w:themeShade="80"/>
          <w:sz w:val="28"/>
          <w:szCs w:val="28"/>
        </w:rPr>
      </w:pPr>
    </w:p>
    <w:p w14:paraId="2CDDF42E" w14:textId="77777777" w:rsidR="00F975AA" w:rsidRDefault="00F975AA" w:rsidP="00F975AA">
      <w:pPr>
        <w:rPr>
          <w:b/>
          <w:sz w:val="32"/>
          <w:szCs w:val="32"/>
        </w:rPr>
      </w:pPr>
    </w:p>
    <w:p w14:paraId="10257EEF" w14:textId="148BB09F" w:rsidR="00DA2450" w:rsidRDefault="00DA2450">
      <w:pPr>
        <w:rPr>
          <w:b/>
          <w:sz w:val="32"/>
          <w:szCs w:val="32"/>
        </w:rPr>
      </w:pPr>
    </w:p>
    <w:p w14:paraId="4E0379C9" w14:textId="08E1BD8D" w:rsidR="00F975AA" w:rsidRDefault="009A4845">
      <w:pPr>
        <w:rPr>
          <w:b/>
          <w:sz w:val="32"/>
          <w:szCs w:val="32"/>
        </w:rPr>
      </w:pPr>
      <w:r>
        <w:rPr>
          <w:noProof/>
          <w:lang w:val="de-CH" w:eastAsia="de-CH"/>
        </w:rPr>
        <w:drawing>
          <wp:inline distT="0" distB="0" distL="0" distR="0" wp14:anchorId="5731826B" wp14:editId="540B5AD7">
            <wp:extent cx="5965809" cy="4968875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231" cy="497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450C" w14:textId="270C34E3" w:rsidR="00AA58B8" w:rsidRDefault="00AA58B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5A1ACFD" w14:textId="77777777" w:rsidR="00F975AA" w:rsidRDefault="00F975A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1"/>
        <w:gridCol w:w="1808"/>
        <w:gridCol w:w="3533"/>
        <w:gridCol w:w="3654"/>
      </w:tblGrid>
      <w:tr w:rsidR="00C02FEB" w14:paraId="51848762" w14:textId="77777777" w:rsidTr="00F45E90">
        <w:tc>
          <w:tcPr>
            <w:tcW w:w="531" w:type="dxa"/>
          </w:tcPr>
          <w:p w14:paraId="4115A645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</w:t>
            </w:r>
          </w:p>
        </w:tc>
        <w:tc>
          <w:tcPr>
            <w:tcW w:w="1564" w:type="dxa"/>
          </w:tcPr>
          <w:p w14:paraId="76987397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Kreditanstalt</w:t>
            </w:r>
          </w:p>
        </w:tc>
        <w:tc>
          <w:tcPr>
            <w:tcW w:w="3533" w:type="dxa"/>
          </w:tcPr>
          <w:p w14:paraId="3995354F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Wozu wurde dieses Haus 1871 erbaut?</w:t>
            </w:r>
          </w:p>
          <w:p w14:paraId="51974F7B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34D1039E" w14:textId="6E4EBC2C" w:rsidR="00C02FEB" w:rsidRPr="00AA58B8" w:rsidRDefault="00900C3A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Sitz der Thurgauer Kantonalbank</w:t>
            </w:r>
          </w:p>
        </w:tc>
      </w:tr>
      <w:tr w:rsidR="00C02FEB" w14:paraId="01F78904" w14:textId="77777777" w:rsidTr="00F45E90">
        <w:tc>
          <w:tcPr>
            <w:tcW w:w="531" w:type="dxa"/>
          </w:tcPr>
          <w:p w14:paraId="644AA346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2</w:t>
            </w:r>
          </w:p>
        </w:tc>
        <w:tc>
          <w:tcPr>
            <w:tcW w:w="1564" w:type="dxa"/>
          </w:tcPr>
          <w:p w14:paraId="1E66AB1E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Trauben</w:t>
            </w:r>
          </w:p>
        </w:tc>
        <w:tc>
          <w:tcPr>
            <w:tcW w:w="3533" w:type="dxa"/>
          </w:tcPr>
          <w:p w14:paraId="63BF6CF2" w14:textId="680492F1" w:rsidR="00DA2450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Welches berühmte Zimmer befindet sich im ersten Stock?</w:t>
            </w:r>
          </w:p>
        </w:tc>
        <w:tc>
          <w:tcPr>
            <w:tcW w:w="3654" w:type="dxa"/>
          </w:tcPr>
          <w:p w14:paraId="41C371F5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Gerichtsherrenstube</w:t>
            </w:r>
          </w:p>
        </w:tc>
      </w:tr>
      <w:tr w:rsidR="00C02FEB" w14:paraId="47BAEA5D" w14:textId="77777777" w:rsidTr="00F45E90">
        <w:tc>
          <w:tcPr>
            <w:tcW w:w="531" w:type="dxa"/>
          </w:tcPr>
          <w:p w14:paraId="10501D19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3</w:t>
            </w:r>
          </w:p>
        </w:tc>
        <w:tc>
          <w:tcPr>
            <w:tcW w:w="1564" w:type="dxa"/>
          </w:tcPr>
          <w:p w14:paraId="6C78F5DD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Rathaus</w:t>
            </w:r>
          </w:p>
        </w:tc>
        <w:tc>
          <w:tcPr>
            <w:tcW w:w="3533" w:type="dxa"/>
          </w:tcPr>
          <w:p w14:paraId="777D0F73" w14:textId="3C0DA49C" w:rsidR="00C02FEB" w:rsidRPr="00AA58B8" w:rsidRDefault="00900C3A" w:rsidP="00900C3A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Anfangs wurde das Rathaus auch noch anders genannt: …</w:t>
            </w:r>
          </w:p>
        </w:tc>
        <w:tc>
          <w:tcPr>
            <w:tcW w:w="3654" w:type="dxa"/>
          </w:tcPr>
          <w:p w14:paraId="13C6ABD6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Kaufhaus</w:t>
            </w:r>
          </w:p>
        </w:tc>
      </w:tr>
      <w:tr w:rsidR="00C02FEB" w14:paraId="0BCBCB2E" w14:textId="77777777" w:rsidTr="00F45E90">
        <w:tc>
          <w:tcPr>
            <w:tcW w:w="531" w:type="dxa"/>
          </w:tcPr>
          <w:p w14:paraId="68BDBF69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4</w:t>
            </w:r>
          </w:p>
        </w:tc>
        <w:tc>
          <w:tcPr>
            <w:tcW w:w="1564" w:type="dxa"/>
          </w:tcPr>
          <w:p w14:paraId="5264FFE0" w14:textId="3C3AE8B2" w:rsidR="00C02FEB" w:rsidRPr="000E0B6E" w:rsidRDefault="002C223A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Alte</w:t>
            </w:r>
            <w:r w:rsidR="00C02FEB" w:rsidRPr="000E0B6E">
              <w:rPr>
                <w:b/>
                <w:color w:val="984806" w:themeColor="accent6" w:themeShade="80"/>
                <w:sz w:val="26"/>
                <w:szCs w:val="26"/>
              </w:rPr>
              <w:t xml:space="preserve"> Farb</w:t>
            </w:r>
          </w:p>
        </w:tc>
        <w:tc>
          <w:tcPr>
            <w:tcW w:w="3533" w:type="dxa"/>
          </w:tcPr>
          <w:p w14:paraId="20F9E3CF" w14:textId="17479D23" w:rsidR="00C02FEB" w:rsidRPr="00AA58B8" w:rsidRDefault="002C223A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Wann brannte dieses Gebäude vollständig ab?</w:t>
            </w:r>
          </w:p>
          <w:p w14:paraId="07B92153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644024AC" w14:textId="64A82CF6" w:rsidR="00C02FEB" w:rsidRPr="00AA58B8" w:rsidRDefault="002C223A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1648</w:t>
            </w:r>
          </w:p>
        </w:tc>
      </w:tr>
      <w:tr w:rsidR="00C02FEB" w14:paraId="469E904F" w14:textId="77777777" w:rsidTr="00F45E90">
        <w:tc>
          <w:tcPr>
            <w:tcW w:w="531" w:type="dxa"/>
          </w:tcPr>
          <w:p w14:paraId="243E5E62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5</w:t>
            </w:r>
          </w:p>
        </w:tc>
        <w:tc>
          <w:tcPr>
            <w:tcW w:w="1564" w:type="dxa"/>
          </w:tcPr>
          <w:p w14:paraId="07B791B3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Eigenhof</w:t>
            </w:r>
          </w:p>
        </w:tc>
        <w:tc>
          <w:tcPr>
            <w:tcW w:w="3533" w:type="dxa"/>
          </w:tcPr>
          <w:p w14:paraId="285D2711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Wie hiess das Geschlecht, das hier lange eine Metzgerei betrieb?</w:t>
            </w:r>
          </w:p>
        </w:tc>
        <w:tc>
          <w:tcPr>
            <w:tcW w:w="3654" w:type="dxa"/>
          </w:tcPr>
          <w:p w14:paraId="18B08302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Diethelm</w:t>
            </w:r>
          </w:p>
        </w:tc>
      </w:tr>
      <w:tr w:rsidR="00C02FEB" w14:paraId="29D014D4" w14:textId="77777777" w:rsidTr="00F45E90">
        <w:tc>
          <w:tcPr>
            <w:tcW w:w="531" w:type="dxa"/>
          </w:tcPr>
          <w:p w14:paraId="4C130376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6</w:t>
            </w:r>
          </w:p>
        </w:tc>
        <w:tc>
          <w:tcPr>
            <w:tcW w:w="1564" w:type="dxa"/>
          </w:tcPr>
          <w:p w14:paraId="10789AC4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Malerhüsli</w:t>
            </w:r>
          </w:p>
        </w:tc>
        <w:tc>
          <w:tcPr>
            <w:tcW w:w="3533" w:type="dxa"/>
          </w:tcPr>
          <w:p w14:paraId="02480BD0" w14:textId="773A8850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 xml:space="preserve">Welcher Maler </w:t>
            </w:r>
            <w:r w:rsidR="00325171">
              <w:rPr>
                <w:sz w:val="26"/>
                <w:szCs w:val="26"/>
              </w:rPr>
              <w:t xml:space="preserve">hat </w:t>
            </w:r>
            <w:bookmarkStart w:id="0" w:name="_GoBack"/>
            <w:bookmarkEnd w:id="0"/>
            <w:r w:rsidRPr="00AA58B8">
              <w:rPr>
                <w:sz w:val="26"/>
                <w:szCs w:val="26"/>
              </w:rPr>
              <w:t>das Malerhüsli so schön bemalt?</w:t>
            </w:r>
          </w:p>
          <w:p w14:paraId="7DD5FCF5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15564635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Rudolf Keller</w:t>
            </w:r>
          </w:p>
        </w:tc>
      </w:tr>
      <w:tr w:rsidR="00C02FEB" w14:paraId="0207F183" w14:textId="77777777" w:rsidTr="00F45E90">
        <w:tc>
          <w:tcPr>
            <w:tcW w:w="531" w:type="dxa"/>
          </w:tcPr>
          <w:p w14:paraId="2EBBDDFC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7</w:t>
            </w:r>
          </w:p>
        </w:tc>
        <w:tc>
          <w:tcPr>
            <w:tcW w:w="1564" w:type="dxa"/>
          </w:tcPr>
          <w:p w14:paraId="783FE5A2" w14:textId="77777777" w:rsidR="00C02FEB" w:rsidRPr="000E0B6E" w:rsidRDefault="00C02FEB" w:rsidP="0053074A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Stiefel</w:t>
            </w:r>
          </w:p>
        </w:tc>
        <w:tc>
          <w:tcPr>
            <w:tcW w:w="3533" w:type="dxa"/>
          </w:tcPr>
          <w:p w14:paraId="453AF7FA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Was machte Joseph Bornhauser 1771 im Tessin?</w:t>
            </w:r>
          </w:p>
          <w:p w14:paraId="465976EE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713464B2" w14:textId="454F5C8F" w:rsidR="00C02FEB" w:rsidRPr="00AA58B8" w:rsidRDefault="00DA2450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Korn</w:t>
            </w:r>
            <w:r w:rsidR="00900C3A" w:rsidRPr="00AA58B8">
              <w:rPr>
                <w:sz w:val="26"/>
                <w:szCs w:val="26"/>
              </w:rPr>
              <w:t>säcke</w:t>
            </w:r>
            <w:r w:rsidRPr="00AA58B8">
              <w:rPr>
                <w:sz w:val="26"/>
                <w:szCs w:val="26"/>
              </w:rPr>
              <w:t xml:space="preserve"> kaufen</w:t>
            </w:r>
          </w:p>
        </w:tc>
      </w:tr>
      <w:tr w:rsidR="00C02FEB" w14:paraId="585214A7" w14:textId="77777777" w:rsidTr="00F45E90">
        <w:tc>
          <w:tcPr>
            <w:tcW w:w="531" w:type="dxa"/>
          </w:tcPr>
          <w:p w14:paraId="05C8D0FC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8</w:t>
            </w:r>
          </w:p>
        </w:tc>
        <w:tc>
          <w:tcPr>
            <w:tcW w:w="1564" w:type="dxa"/>
          </w:tcPr>
          <w:p w14:paraId="04061557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Schlotterhof</w:t>
            </w:r>
          </w:p>
        </w:tc>
        <w:tc>
          <w:tcPr>
            <w:tcW w:w="3533" w:type="dxa"/>
          </w:tcPr>
          <w:p w14:paraId="786D6124" w14:textId="45DA8B23" w:rsidR="00C02FEB" w:rsidRPr="00AA58B8" w:rsidRDefault="00C02FEB" w:rsidP="00AA58B8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Die drei zusammenge</w:t>
            </w:r>
            <w:r w:rsidR="00AA58B8">
              <w:rPr>
                <w:sz w:val="26"/>
                <w:szCs w:val="26"/>
              </w:rPr>
              <w:t>bauten</w:t>
            </w:r>
            <w:r w:rsidRPr="00AA58B8">
              <w:rPr>
                <w:sz w:val="26"/>
                <w:szCs w:val="26"/>
              </w:rPr>
              <w:t xml:space="preserve"> Häuser haben auch einen anderen Namen: ...</w:t>
            </w:r>
          </w:p>
        </w:tc>
        <w:tc>
          <w:tcPr>
            <w:tcW w:w="3654" w:type="dxa"/>
          </w:tcPr>
          <w:p w14:paraId="17349C04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Widemgut</w:t>
            </w:r>
          </w:p>
        </w:tc>
      </w:tr>
      <w:tr w:rsidR="00C02FEB" w14:paraId="17A4A478" w14:textId="77777777" w:rsidTr="00F45E90">
        <w:tc>
          <w:tcPr>
            <w:tcW w:w="531" w:type="dxa"/>
          </w:tcPr>
          <w:p w14:paraId="5FEF2448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9</w:t>
            </w:r>
          </w:p>
        </w:tc>
        <w:tc>
          <w:tcPr>
            <w:tcW w:w="1564" w:type="dxa"/>
          </w:tcPr>
          <w:p w14:paraId="744FC149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Komitee</w:t>
            </w:r>
          </w:p>
        </w:tc>
        <w:tc>
          <w:tcPr>
            <w:tcW w:w="3533" w:type="dxa"/>
          </w:tcPr>
          <w:p w14:paraId="32B6F346" w14:textId="08BCBA44" w:rsidR="00DA2450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Was erreichte das Komitee, das 1798 in diesem Hause tagte?</w:t>
            </w:r>
          </w:p>
        </w:tc>
        <w:tc>
          <w:tcPr>
            <w:tcW w:w="3654" w:type="dxa"/>
          </w:tcPr>
          <w:p w14:paraId="2F9F91AF" w14:textId="44297180" w:rsidR="00C02FEB" w:rsidRPr="00AA58B8" w:rsidRDefault="00900C3A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Unabhängigkeit des Kantons Thurgau</w:t>
            </w:r>
          </w:p>
        </w:tc>
      </w:tr>
      <w:tr w:rsidR="00C02FEB" w14:paraId="733F52E7" w14:textId="77777777" w:rsidTr="00F45E90">
        <w:tc>
          <w:tcPr>
            <w:tcW w:w="531" w:type="dxa"/>
          </w:tcPr>
          <w:p w14:paraId="2246446C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</w:tcPr>
          <w:p w14:paraId="7CBB98E1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Haffterhaus</w:t>
            </w:r>
          </w:p>
        </w:tc>
        <w:tc>
          <w:tcPr>
            <w:tcW w:w="3533" w:type="dxa"/>
          </w:tcPr>
          <w:p w14:paraId="43E4F20A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Wozu wird das ehemalige Waschhaus hinter dem Haffterzimmer heute benützt?</w:t>
            </w:r>
          </w:p>
        </w:tc>
        <w:tc>
          <w:tcPr>
            <w:tcW w:w="3654" w:type="dxa"/>
          </w:tcPr>
          <w:p w14:paraId="41263EAD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Trauzimmer</w:t>
            </w:r>
          </w:p>
        </w:tc>
      </w:tr>
      <w:tr w:rsidR="00C02FEB" w14:paraId="575B3561" w14:textId="77777777" w:rsidTr="00F45E90">
        <w:tc>
          <w:tcPr>
            <w:tcW w:w="531" w:type="dxa"/>
          </w:tcPr>
          <w:p w14:paraId="5F5C62E0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11</w:t>
            </w:r>
          </w:p>
        </w:tc>
        <w:tc>
          <w:tcPr>
            <w:tcW w:w="1564" w:type="dxa"/>
          </w:tcPr>
          <w:p w14:paraId="764A080F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Evangelische Kirche</w:t>
            </w:r>
          </w:p>
        </w:tc>
        <w:tc>
          <w:tcPr>
            <w:tcW w:w="3533" w:type="dxa"/>
          </w:tcPr>
          <w:p w14:paraId="1DD658CE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Wie viele Jahre alt ist diese Kirche?</w:t>
            </w:r>
          </w:p>
          <w:p w14:paraId="11241BBE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3148F7E7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seit 1904</w:t>
            </w:r>
          </w:p>
        </w:tc>
      </w:tr>
      <w:tr w:rsidR="00C02FEB" w14:paraId="5DEA7033" w14:textId="77777777" w:rsidTr="00F45E90">
        <w:tc>
          <w:tcPr>
            <w:tcW w:w="531" w:type="dxa"/>
          </w:tcPr>
          <w:p w14:paraId="611BA99F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12</w:t>
            </w:r>
          </w:p>
        </w:tc>
        <w:tc>
          <w:tcPr>
            <w:tcW w:w="1564" w:type="dxa"/>
          </w:tcPr>
          <w:p w14:paraId="7D471B5D" w14:textId="71C1B976" w:rsidR="00C02FEB" w:rsidRPr="000E0B6E" w:rsidRDefault="00C02FEB" w:rsidP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 xml:space="preserve">Friedheim </w:t>
            </w:r>
          </w:p>
        </w:tc>
        <w:tc>
          <w:tcPr>
            <w:tcW w:w="3533" w:type="dxa"/>
          </w:tcPr>
          <w:p w14:paraId="3D55C0E8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Wozu diente dieses "Bindhaus"früher?</w:t>
            </w:r>
          </w:p>
          <w:p w14:paraId="2BF1C07D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74723F11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nasser Zehnten; Wein</w:t>
            </w:r>
          </w:p>
        </w:tc>
      </w:tr>
      <w:tr w:rsidR="00C02FEB" w14:paraId="77C4DC83" w14:textId="77777777" w:rsidTr="00F45E90">
        <w:tc>
          <w:tcPr>
            <w:tcW w:w="531" w:type="dxa"/>
          </w:tcPr>
          <w:p w14:paraId="05DF4CA4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</w:tcPr>
          <w:p w14:paraId="628BE992" w14:textId="77777777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Scherbenhof</w:t>
            </w:r>
          </w:p>
        </w:tc>
        <w:tc>
          <w:tcPr>
            <w:tcW w:w="3533" w:type="dxa"/>
          </w:tcPr>
          <w:p w14:paraId="106993BF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Warum heisst der Scherbenhof so?</w:t>
            </w:r>
          </w:p>
          <w:p w14:paraId="2C8C7682" w14:textId="77777777" w:rsidR="00DA2450" w:rsidRPr="00AA58B8" w:rsidRDefault="00DA2450">
            <w:pPr>
              <w:rPr>
                <w:sz w:val="26"/>
                <w:szCs w:val="26"/>
              </w:rPr>
            </w:pPr>
          </w:p>
        </w:tc>
        <w:tc>
          <w:tcPr>
            <w:tcW w:w="3654" w:type="dxa"/>
          </w:tcPr>
          <w:p w14:paraId="23AB255B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von Quartierleutnant Scherb</w:t>
            </w:r>
          </w:p>
        </w:tc>
      </w:tr>
      <w:tr w:rsidR="00C02FEB" w14:paraId="5FA1190B" w14:textId="77777777" w:rsidTr="00F45E90">
        <w:tc>
          <w:tcPr>
            <w:tcW w:w="531" w:type="dxa"/>
          </w:tcPr>
          <w:p w14:paraId="564C803B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14</w:t>
            </w:r>
          </w:p>
        </w:tc>
        <w:tc>
          <w:tcPr>
            <w:tcW w:w="1564" w:type="dxa"/>
          </w:tcPr>
          <w:p w14:paraId="4FE02DFA" w14:textId="236A5A2B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Altes Sekundar</w:t>
            </w:r>
            <w:r w:rsidR="00F45E90" w:rsidRPr="000E0B6E">
              <w:rPr>
                <w:b/>
                <w:color w:val="984806" w:themeColor="accent6" w:themeShade="80"/>
                <w:sz w:val="26"/>
                <w:szCs w:val="26"/>
              </w:rPr>
              <w:t>-</w:t>
            </w: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schulhaus</w:t>
            </w:r>
          </w:p>
        </w:tc>
        <w:tc>
          <w:tcPr>
            <w:tcW w:w="3533" w:type="dxa"/>
          </w:tcPr>
          <w:p w14:paraId="6650A1CA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Während welches Krieges wurde die TBS-Turnhalle gebaut?</w:t>
            </w:r>
          </w:p>
        </w:tc>
        <w:tc>
          <w:tcPr>
            <w:tcW w:w="3654" w:type="dxa"/>
          </w:tcPr>
          <w:p w14:paraId="3E5BB7A5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1943; zweiter Weltkrieg</w:t>
            </w:r>
          </w:p>
        </w:tc>
      </w:tr>
      <w:tr w:rsidR="00C02FEB" w14:paraId="3EFB5258" w14:textId="77777777" w:rsidTr="00F45E90">
        <w:tc>
          <w:tcPr>
            <w:tcW w:w="531" w:type="dxa"/>
          </w:tcPr>
          <w:p w14:paraId="424AAE9C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15</w:t>
            </w:r>
          </w:p>
        </w:tc>
        <w:tc>
          <w:tcPr>
            <w:tcW w:w="1564" w:type="dxa"/>
          </w:tcPr>
          <w:p w14:paraId="46197AED" w14:textId="7D19A646" w:rsidR="00C02FEB" w:rsidRPr="000E0B6E" w:rsidRDefault="00C02FEB">
            <w:pPr>
              <w:rPr>
                <w:b/>
                <w:color w:val="984806" w:themeColor="accent6" w:themeShade="80"/>
                <w:sz w:val="26"/>
                <w:szCs w:val="26"/>
              </w:rPr>
            </w:pPr>
            <w:r w:rsidRPr="000E0B6E">
              <w:rPr>
                <w:b/>
                <w:color w:val="984806" w:themeColor="accent6" w:themeShade="80"/>
                <w:sz w:val="26"/>
                <w:szCs w:val="26"/>
              </w:rPr>
              <w:t>Ältestes Schulhaus</w:t>
            </w:r>
          </w:p>
        </w:tc>
        <w:tc>
          <w:tcPr>
            <w:tcW w:w="3533" w:type="dxa"/>
          </w:tcPr>
          <w:p w14:paraId="5A8DB149" w14:textId="5206FA00" w:rsidR="00DA2450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Wann hat die Gemeinde dieses erste Schulhaus gekauft?</w:t>
            </w:r>
          </w:p>
        </w:tc>
        <w:tc>
          <w:tcPr>
            <w:tcW w:w="3654" w:type="dxa"/>
          </w:tcPr>
          <w:p w14:paraId="08D71989" w14:textId="77777777" w:rsidR="00C02FEB" w:rsidRPr="00AA58B8" w:rsidRDefault="00C02FEB">
            <w:pPr>
              <w:rPr>
                <w:sz w:val="26"/>
                <w:szCs w:val="26"/>
              </w:rPr>
            </w:pPr>
            <w:r w:rsidRPr="00AA58B8">
              <w:rPr>
                <w:sz w:val="26"/>
                <w:szCs w:val="26"/>
              </w:rPr>
              <w:t>1641</w:t>
            </w:r>
          </w:p>
        </w:tc>
      </w:tr>
    </w:tbl>
    <w:p w14:paraId="6268CBD8" w14:textId="77777777" w:rsidR="00C23B42" w:rsidRDefault="00C23B42"/>
    <w:sectPr w:rsidR="00C23B42" w:rsidSect="009A4845">
      <w:pgSz w:w="11900" w:h="16840"/>
      <w:pgMar w:top="1135" w:right="110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CAA"/>
    <w:rsid w:val="000E0B6E"/>
    <w:rsid w:val="0014171B"/>
    <w:rsid w:val="002B2854"/>
    <w:rsid w:val="002C223A"/>
    <w:rsid w:val="00325171"/>
    <w:rsid w:val="00335BB9"/>
    <w:rsid w:val="0035110F"/>
    <w:rsid w:val="00354B0E"/>
    <w:rsid w:val="003A0972"/>
    <w:rsid w:val="0046049B"/>
    <w:rsid w:val="0053074A"/>
    <w:rsid w:val="005B6799"/>
    <w:rsid w:val="006003D0"/>
    <w:rsid w:val="006A7682"/>
    <w:rsid w:val="006E4046"/>
    <w:rsid w:val="00782BA5"/>
    <w:rsid w:val="008920A5"/>
    <w:rsid w:val="00900C3A"/>
    <w:rsid w:val="00966CAA"/>
    <w:rsid w:val="009A4845"/>
    <w:rsid w:val="00A42F4B"/>
    <w:rsid w:val="00A9141F"/>
    <w:rsid w:val="00AA58B8"/>
    <w:rsid w:val="00AD6DC0"/>
    <w:rsid w:val="00B968AD"/>
    <w:rsid w:val="00C02FEB"/>
    <w:rsid w:val="00C23B42"/>
    <w:rsid w:val="00DA2450"/>
    <w:rsid w:val="00E61A21"/>
    <w:rsid w:val="00F45E90"/>
    <w:rsid w:val="00F9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799A753"/>
  <w14:defaultImageDpi w14:val="300"/>
  <w15:docId w15:val="{6AA45889-BBD8-42EB-A78A-9FCEED2C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D6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54BE6-30DA-46C0-83DD-6A12282B2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D4E9D5ED.dotm</Template>
  <TotalTime>0</TotalTime>
  <Pages>2</Pages>
  <Words>204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</dc:creator>
  <cp:keywords/>
  <dc:description/>
  <cp:lastModifiedBy>Keller Urs</cp:lastModifiedBy>
  <cp:revision>11</cp:revision>
  <dcterms:created xsi:type="dcterms:W3CDTF">2018-10-09T16:59:00Z</dcterms:created>
  <dcterms:modified xsi:type="dcterms:W3CDTF">2018-11-07T08:18:00Z</dcterms:modified>
</cp:coreProperties>
</file>