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D31" w:rsidRPr="00D47A95" w:rsidRDefault="004E3561" w:rsidP="0085500B">
      <w:pPr>
        <w:jc w:val="center"/>
        <w:rPr>
          <w:b/>
          <w:color w:val="A50021"/>
          <w:sz w:val="40"/>
        </w:rPr>
      </w:pPr>
      <w:r w:rsidRPr="00D47A95">
        <w:rPr>
          <w:b/>
          <w:color w:val="A50021"/>
          <w:sz w:val="40"/>
        </w:rPr>
        <w:t>Preise wä</w:t>
      </w:r>
      <w:r w:rsidR="0085500B" w:rsidRPr="00D47A95">
        <w:rPr>
          <w:b/>
          <w:color w:val="A50021"/>
          <w:sz w:val="40"/>
        </w:rPr>
        <w:t>hrend der grossen Teuerung resp.</w:t>
      </w:r>
      <w:r w:rsidRPr="00D47A95">
        <w:rPr>
          <w:b/>
          <w:color w:val="A50021"/>
          <w:sz w:val="40"/>
        </w:rPr>
        <w:t xml:space="preserve"> während der Hungersnot 1816/17 in Weinfelden:</w:t>
      </w:r>
    </w:p>
    <w:p w:rsidR="004E3561" w:rsidRDefault="004E3561" w:rsidP="0085500B">
      <w:pPr>
        <w:tabs>
          <w:tab w:val="left" w:pos="5103"/>
        </w:tabs>
        <w:jc w:val="center"/>
      </w:pPr>
      <w:r>
        <w:rPr>
          <w:noProof/>
          <w:lang w:eastAsia="de-CH"/>
        </w:rPr>
        <w:drawing>
          <wp:inline distT="0" distB="0" distL="0" distR="0" wp14:anchorId="3E824C1D" wp14:editId="79F6361C">
            <wp:extent cx="5208909" cy="70199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0516" cy="70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61" w:rsidRPr="00D47A95" w:rsidRDefault="004E3561" w:rsidP="0085500B">
      <w:pPr>
        <w:tabs>
          <w:tab w:val="left" w:pos="4395"/>
        </w:tabs>
        <w:ind w:left="851"/>
        <w:rPr>
          <w:b/>
          <w:color w:val="A50021"/>
        </w:rPr>
      </w:pPr>
      <w:r w:rsidRPr="00D47A95">
        <w:rPr>
          <w:b/>
          <w:color w:val="A50021"/>
        </w:rPr>
        <w:t>Zu den Massen:</w:t>
      </w:r>
      <w:r w:rsidR="0085500B" w:rsidRPr="00D47A95">
        <w:rPr>
          <w:b/>
          <w:color w:val="A50021"/>
        </w:rPr>
        <w:tab/>
        <w:t>Zu den Währungen:</w:t>
      </w:r>
    </w:p>
    <w:p w:rsidR="003B19B2" w:rsidRDefault="004E3561" w:rsidP="0085500B">
      <w:pPr>
        <w:tabs>
          <w:tab w:val="left" w:pos="4395"/>
        </w:tabs>
        <w:ind w:left="851"/>
      </w:pPr>
      <w:r>
        <w:t>1 Mütt = ein Sack</w:t>
      </w:r>
      <w:r w:rsidR="003B19B2">
        <w:t xml:space="preserve"> (ca. 50 kg)</w:t>
      </w:r>
      <w:r w:rsidR="0085500B">
        <w:tab/>
        <w:t xml:space="preserve">Die drei Währungen sind Pfund – Schilling </w:t>
      </w:r>
      <w:r w:rsidR="003B19B2">
        <w:t>–</w:t>
      </w:r>
      <w:r w:rsidR="0085500B">
        <w:t xml:space="preserve"> Heller</w:t>
      </w:r>
      <w:r w:rsidR="003B19B2">
        <w:br/>
      </w:r>
      <w:r>
        <w:t>1 Saum = 150 Liter</w:t>
      </w:r>
      <w:r w:rsidR="0085500B">
        <w:tab/>
        <w:t>1 Pfund = 20 Schilling; 1 Schilling = 12 Hell</w:t>
      </w:r>
      <w:r w:rsidR="003B19B2">
        <w:t>er</w:t>
      </w:r>
      <w:r w:rsidR="003B19B2">
        <w:br/>
      </w:r>
      <w:r>
        <w:t>1 Viertel = 15 Liter</w:t>
      </w:r>
      <w:r w:rsidR="0085500B">
        <w:tab/>
      </w:r>
      <w:r w:rsidR="003B19B2">
        <w:br/>
      </w:r>
      <w:r>
        <w:t>1 Pfund = 500 G</w:t>
      </w:r>
      <w:r w:rsidR="001661A2">
        <w:t>r</w:t>
      </w:r>
      <w:bookmarkStart w:id="0" w:name="_GoBack"/>
      <w:bookmarkEnd w:id="0"/>
      <w:r>
        <w:t>amm</w:t>
      </w:r>
      <w:r w:rsidR="003B19B2">
        <w:tab/>
        <w:t xml:space="preserve">ganz grob betrug </w:t>
      </w:r>
      <w:r w:rsidR="003B19B2" w:rsidRPr="00C738FF">
        <w:rPr>
          <w:b/>
        </w:rPr>
        <w:t xml:space="preserve">ein Tageslohn </w:t>
      </w:r>
      <w:r w:rsidR="00636FF7">
        <w:rPr>
          <w:b/>
        </w:rPr>
        <w:t>zwei</w:t>
      </w:r>
      <w:r w:rsidR="003B19B2" w:rsidRPr="00C738FF">
        <w:rPr>
          <w:b/>
        </w:rPr>
        <w:t xml:space="preserve"> Schilling</w:t>
      </w:r>
      <w:r w:rsidR="00636FF7">
        <w:rPr>
          <w:b/>
        </w:rPr>
        <w:t>e</w:t>
      </w:r>
      <w:r w:rsidR="003B19B2">
        <w:br/>
        <w:t>1 Maass = 1.5 Liter</w:t>
      </w:r>
      <w:r w:rsidR="003B19B2">
        <w:br/>
        <w:t>1 Eimer = ca. 60 Liter</w:t>
      </w:r>
    </w:p>
    <w:p w:rsidR="003B19B2" w:rsidRDefault="003B19B2">
      <w:r>
        <w:br w:type="page"/>
      </w:r>
    </w:p>
    <w:p w:rsidR="003B19B2" w:rsidRDefault="003B19B2" w:rsidP="0085500B">
      <w:pPr>
        <w:tabs>
          <w:tab w:val="left" w:pos="4395"/>
        </w:tabs>
        <w:ind w:left="851"/>
      </w:pPr>
    </w:p>
    <w:p w:rsidR="004F69DF" w:rsidRDefault="004F69DF" w:rsidP="004F69DF">
      <w:pPr>
        <w:tabs>
          <w:tab w:val="left" w:pos="4395"/>
        </w:tabs>
        <w:ind w:left="851"/>
      </w:pPr>
      <w:r>
        <w:t xml:space="preserve">1. Berechne zuerst einen </w:t>
      </w:r>
      <w:r w:rsidRPr="00AA6C7B">
        <w:rPr>
          <w:b/>
        </w:rPr>
        <w:t>heutigen durchschnittlichen Tageslohn</w:t>
      </w:r>
      <w:r>
        <w:t xml:space="preserve"> an einem Arbeitstag. Man findet dazu folgende Angaben:</w:t>
      </w:r>
    </w:p>
    <w:p w:rsidR="004F69DF" w:rsidRPr="004F69DF" w:rsidRDefault="004F69DF" w:rsidP="004F69DF">
      <w:pPr>
        <w:tabs>
          <w:tab w:val="left" w:pos="4395"/>
        </w:tabs>
        <w:ind w:left="851"/>
        <w:rPr>
          <w:i/>
        </w:rPr>
      </w:pPr>
      <w:r w:rsidRPr="004F69DF">
        <w:rPr>
          <w:i/>
        </w:rPr>
        <w:t>Schweizer</w:t>
      </w:r>
      <w:r w:rsidR="00D04396">
        <w:rPr>
          <w:i/>
        </w:rPr>
        <w:t>ische durchschnittliche Monatsl</w:t>
      </w:r>
      <w:r w:rsidRPr="004F69DF">
        <w:rPr>
          <w:i/>
        </w:rPr>
        <w:t>öhne sind brutto:</w:t>
      </w:r>
      <w:r w:rsidRPr="004F69DF">
        <w:rPr>
          <w:i/>
        </w:rPr>
        <w:br/>
        <w:t>- für Frauen 5900.-</w:t>
      </w:r>
      <w:r w:rsidRPr="004F69DF">
        <w:rPr>
          <w:i/>
        </w:rPr>
        <w:br/>
        <w:t>- für Männer 6750.-</w:t>
      </w:r>
      <w:r w:rsidRPr="004F69DF">
        <w:rPr>
          <w:i/>
        </w:rPr>
        <w:br/>
        <w:t>(Medianlohn, das heisst, je die Hälft der Bevölkerung verdient mehr resp. weniger).</w:t>
      </w:r>
    </w:p>
    <w:p w:rsidR="004F69DF" w:rsidRDefault="004F69DF" w:rsidP="0085500B">
      <w:pPr>
        <w:tabs>
          <w:tab w:val="left" w:pos="4395"/>
        </w:tabs>
        <w:ind w:left="851"/>
        <w:rPr>
          <w:i/>
        </w:rPr>
      </w:pPr>
      <w:r w:rsidRPr="004F69DF">
        <w:rPr>
          <w:i/>
        </w:rPr>
        <w:t>Pro Jahr gibt es rund 250 Arbeitstage, der Rest sind Ferien und Feiertage.</w:t>
      </w:r>
    </w:p>
    <w:p w:rsidR="00282378" w:rsidRDefault="00282378" w:rsidP="0085500B">
      <w:pPr>
        <w:tabs>
          <w:tab w:val="left" w:pos="4395"/>
        </w:tabs>
        <w:ind w:left="851"/>
        <w:rPr>
          <w:i/>
        </w:rPr>
      </w:pPr>
    </w:p>
    <w:p w:rsidR="004F69DF" w:rsidRPr="004F69DF" w:rsidRDefault="004F69DF" w:rsidP="004F69DF">
      <w:pPr>
        <w:pBdr>
          <w:bottom w:val="single" w:sz="4" w:space="1" w:color="auto"/>
        </w:pBdr>
        <w:tabs>
          <w:tab w:val="left" w:pos="4395"/>
        </w:tabs>
        <w:ind w:left="851"/>
        <w:rPr>
          <w:i/>
        </w:rPr>
      </w:pPr>
    </w:p>
    <w:p w:rsidR="005301F3" w:rsidRDefault="004F69DF" w:rsidP="0085500B">
      <w:pPr>
        <w:tabs>
          <w:tab w:val="left" w:pos="4395"/>
        </w:tabs>
        <w:ind w:left="851"/>
      </w:pPr>
      <w:r>
        <w:t>2. Stelle nun eigene Berechnungen</w:t>
      </w:r>
      <w:r w:rsidR="00246B83">
        <w:t xml:space="preserve"> zu diesen Preisen während der Hungersnot an, wie zum Beispiel</w:t>
      </w:r>
    </w:p>
    <w:p w:rsidR="00282378" w:rsidRDefault="00282378" w:rsidP="0085500B">
      <w:pPr>
        <w:tabs>
          <w:tab w:val="left" w:pos="4395"/>
        </w:tabs>
        <w:ind w:left="851"/>
      </w:pPr>
      <w:r>
        <w:t>- wie teuer waren denn diese Nahrungsmittel in Schillingen (=Tageslöhnen)?</w:t>
      </w:r>
      <w:r w:rsidR="0092442F">
        <w:br/>
        <w:t xml:space="preserve">  (so lange musste man damals also für diese Nahrungsmittel arbeiten, um sie sich kaufen</w:t>
      </w:r>
      <w:r w:rsidR="0092442F">
        <w:br/>
        <w:t xml:space="preserve">   zu können)</w:t>
      </w:r>
    </w:p>
    <w:p w:rsidR="0092442F" w:rsidRDefault="0092442F" w:rsidP="0085500B">
      <w:pPr>
        <w:tabs>
          <w:tab w:val="left" w:pos="4395"/>
        </w:tabs>
        <w:ind w:left="851"/>
      </w:pPr>
      <w:r>
        <w:t>- wie teuer sind denn die Nahrungmittel in heutigen Massen gewesen, zum Beispiel</w:t>
      </w:r>
      <w:r>
        <w:br/>
        <w:t xml:space="preserve">  1 kg Kartoffeln?</w:t>
      </w:r>
    </w:p>
    <w:p w:rsidR="00246B83" w:rsidRDefault="00246B83" w:rsidP="0085500B">
      <w:pPr>
        <w:tabs>
          <w:tab w:val="left" w:pos="4395"/>
        </w:tabs>
        <w:ind w:left="851"/>
      </w:pPr>
      <w:r>
        <w:t xml:space="preserve">- </w:t>
      </w:r>
      <w:r w:rsidR="00AA6C7B">
        <w:t xml:space="preserve">wie teuer wären denn solche Nahrungsmittel in heutigen </w:t>
      </w:r>
      <w:r w:rsidR="00282378">
        <w:t xml:space="preserve">Tageslöhnen resp. </w:t>
      </w:r>
      <w:r w:rsidR="00AA6C7B">
        <w:t>Franken gewesen?</w:t>
      </w:r>
    </w:p>
    <w:p w:rsidR="00AA6C7B" w:rsidRDefault="00AA6C7B" w:rsidP="0085500B">
      <w:pPr>
        <w:tabs>
          <w:tab w:val="left" w:pos="4395"/>
        </w:tabs>
        <w:ind w:left="851"/>
      </w:pPr>
      <w:r>
        <w:t>- wie lange muss man denn heute arbeiten, um sich etwas kaufen zu können,</w:t>
      </w:r>
      <w:r w:rsidR="00282378">
        <w:t xml:space="preserve"> zum Beispiel ein Ei oder ein Kilo</w:t>
      </w:r>
      <w:r>
        <w:t xml:space="preserve"> Fleisch?</w:t>
      </w:r>
    </w:p>
    <w:p w:rsidR="00AA6C7B" w:rsidRPr="003B19B2" w:rsidRDefault="00AA6C7B" w:rsidP="0085500B">
      <w:pPr>
        <w:tabs>
          <w:tab w:val="left" w:pos="4395"/>
        </w:tabs>
        <w:ind w:left="851"/>
        <w:rPr>
          <w:i/>
        </w:rPr>
      </w:pPr>
      <w:r w:rsidRPr="003B19B2">
        <w:rPr>
          <w:i/>
        </w:rPr>
        <w:t xml:space="preserve">(Preise heutiger Lebensmittel kannst du unter </w:t>
      </w:r>
      <w:hyperlink r:id="rId5" w:history="1">
        <w:r w:rsidRPr="003B19B2">
          <w:rPr>
            <w:rStyle w:val="Hyperlink"/>
            <w:i/>
          </w:rPr>
          <w:t>www.leshop.ch</w:t>
        </w:r>
      </w:hyperlink>
      <w:r w:rsidRPr="003B19B2">
        <w:rPr>
          <w:i/>
        </w:rPr>
        <w:t xml:space="preserve"> nachschauen)</w:t>
      </w:r>
    </w:p>
    <w:p w:rsidR="00AA6C7B" w:rsidRDefault="00AA6C7B" w:rsidP="0085500B">
      <w:pPr>
        <w:tabs>
          <w:tab w:val="left" w:pos="4395"/>
        </w:tabs>
        <w:ind w:left="851"/>
      </w:pPr>
      <w:r>
        <w:t>…</w:t>
      </w:r>
    </w:p>
    <w:p w:rsidR="00282378" w:rsidRDefault="00282378" w:rsidP="0085500B">
      <w:pPr>
        <w:tabs>
          <w:tab w:val="left" w:pos="4395"/>
        </w:tabs>
        <w:ind w:left="851"/>
      </w:pPr>
    </w:p>
    <w:p w:rsidR="003B19B2" w:rsidRDefault="003B19B2" w:rsidP="0085500B">
      <w:pPr>
        <w:tabs>
          <w:tab w:val="left" w:pos="4395"/>
        </w:tabs>
        <w:ind w:left="851"/>
      </w:pPr>
    </w:p>
    <w:p w:rsidR="003B19B2" w:rsidRDefault="003B19B2" w:rsidP="0085500B">
      <w:pPr>
        <w:tabs>
          <w:tab w:val="left" w:pos="4395"/>
        </w:tabs>
        <w:ind w:left="851"/>
      </w:pPr>
    </w:p>
    <w:p w:rsidR="004F69DF" w:rsidRDefault="004F69DF" w:rsidP="0085500B">
      <w:pPr>
        <w:tabs>
          <w:tab w:val="left" w:pos="4395"/>
        </w:tabs>
        <w:ind w:left="851"/>
      </w:pPr>
    </w:p>
    <w:p w:rsidR="0092442F" w:rsidRDefault="0092442F" w:rsidP="0085500B">
      <w:pPr>
        <w:tabs>
          <w:tab w:val="left" w:pos="4395"/>
        </w:tabs>
        <w:ind w:left="851"/>
      </w:pPr>
    </w:p>
    <w:p w:rsidR="0092442F" w:rsidRDefault="0092442F" w:rsidP="0085500B">
      <w:pPr>
        <w:tabs>
          <w:tab w:val="left" w:pos="4395"/>
        </w:tabs>
        <w:ind w:left="851"/>
      </w:pPr>
    </w:p>
    <w:p w:rsidR="0092442F" w:rsidRDefault="0092442F" w:rsidP="0085500B">
      <w:pPr>
        <w:tabs>
          <w:tab w:val="left" w:pos="4395"/>
        </w:tabs>
        <w:ind w:left="851"/>
      </w:pPr>
    </w:p>
    <w:p w:rsidR="0092442F" w:rsidRDefault="0092442F" w:rsidP="0085500B">
      <w:pPr>
        <w:tabs>
          <w:tab w:val="left" w:pos="4395"/>
        </w:tabs>
        <w:ind w:left="851"/>
      </w:pPr>
    </w:p>
    <w:p w:rsidR="005301F3" w:rsidRDefault="005301F3" w:rsidP="005301F3">
      <w:pPr>
        <w:pBdr>
          <w:bottom w:val="single" w:sz="4" w:space="1" w:color="auto"/>
        </w:pBdr>
        <w:tabs>
          <w:tab w:val="left" w:pos="4395"/>
        </w:tabs>
        <w:ind w:left="851"/>
      </w:pPr>
    </w:p>
    <w:p w:rsidR="000C292D" w:rsidRDefault="005301F3" w:rsidP="0085500B">
      <w:pPr>
        <w:tabs>
          <w:tab w:val="left" w:pos="4395"/>
        </w:tabs>
        <w:ind w:left="851"/>
      </w:pPr>
      <w:r>
        <w:t>Vergleiche deine Berechnungen auch mit</w:t>
      </w:r>
    </w:p>
    <w:p w:rsidR="000C292D" w:rsidRDefault="000C292D" w:rsidP="0085500B">
      <w:pPr>
        <w:tabs>
          <w:tab w:val="left" w:pos="4395"/>
        </w:tabs>
        <w:ind w:left="851"/>
      </w:pPr>
      <w:r w:rsidRPr="000C292D">
        <w:t>http://mittelalterrechner.de/cms/page/mar/html/Mercatus</w:t>
      </w:r>
    </w:p>
    <w:sectPr w:rsidR="000C292D" w:rsidSect="003B19B2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61"/>
    <w:rsid w:val="000C292D"/>
    <w:rsid w:val="001661A2"/>
    <w:rsid w:val="00220D31"/>
    <w:rsid w:val="00246B83"/>
    <w:rsid w:val="00282378"/>
    <w:rsid w:val="003B19B2"/>
    <w:rsid w:val="004E3561"/>
    <w:rsid w:val="004F69DF"/>
    <w:rsid w:val="005301F3"/>
    <w:rsid w:val="00636FF7"/>
    <w:rsid w:val="0085500B"/>
    <w:rsid w:val="0092442F"/>
    <w:rsid w:val="00AA6C7B"/>
    <w:rsid w:val="00C738FF"/>
    <w:rsid w:val="00D04396"/>
    <w:rsid w:val="00D4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53F345"/>
  <w15:chartTrackingRefBased/>
  <w15:docId w15:val="{E6CD0D3E-3F02-401C-B3BE-0053F22A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A6C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eshop.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592E7064.dotm</Template>
  <TotalTime>0</TotalTime>
  <Pages>2</Pages>
  <Words>216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Urs</dc:creator>
  <cp:keywords/>
  <dc:description/>
  <cp:lastModifiedBy>Keller Urs</cp:lastModifiedBy>
  <cp:revision>10</cp:revision>
  <dcterms:created xsi:type="dcterms:W3CDTF">2017-11-07T13:14:00Z</dcterms:created>
  <dcterms:modified xsi:type="dcterms:W3CDTF">2017-12-11T07:13:00Z</dcterms:modified>
</cp:coreProperties>
</file>